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CC03D" w14:textId="06C91A67" w:rsidR="00B7641B" w:rsidRDefault="00BA5385" w:rsidP="00BA4920">
      <w:pPr>
        <w:widowControl w:val="0"/>
        <w:jc w:val="center"/>
        <w:rPr>
          <w:sz w:val="36"/>
        </w:rPr>
      </w:pPr>
      <w:r w:rsidRPr="005B7F18">
        <w:rPr>
          <w:noProof/>
          <w:szCs w:val="28"/>
        </w:rPr>
        <w:drawing>
          <wp:inline distT="0" distB="0" distL="0" distR="0" wp14:anchorId="7EAA3607" wp14:editId="62E793AA">
            <wp:extent cx="775335" cy="775335"/>
            <wp:effectExtent l="0" t="0" r="5715" b="5715"/>
            <wp:docPr id="1089096603" name="Рисунок 1" descr="Описание: htmlimage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mlimage[2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7E650" w14:textId="6EED81E2" w:rsidR="00B7641B" w:rsidRDefault="00B7641B" w:rsidP="00BA4920">
      <w:pPr>
        <w:pStyle w:val="a3"/>
        <w:widowControl w:val="0"/>
        <w:ind w:left="0" w:right="0"/>
        <w:jc w:val="center"/>
      </w:pPr>
      <w:r>
        <w:t xml:space="preserve">Администрация Сергачского </w:t>
      </w:r>
      <w:r w:rsidR="008A3B6A">
        <w:t xml:space="preserve">муниципального </w:t>
      </w:r>
      <w:r w:rsidR="00BA5385">
        <w:t>округ</w:t>
      </w:r>
      <w:r w:rsidR="008A3B6A">
        <w:t>а</w:t>
      </w:r>
    </w:p>
    <w:p w14:paraId="601B522B" w14:textId="77777777" w:rsidR="00B7641B" w:rsidRDefault="00B7641B" w:rsidP="00BA4920">
      <w:pPr>
        <w:widowControl w:val="0"/>
        <w:jc w:val="center"/>
        <w:rPr>
          <w:b/>
          <w:sz w:val="36"/>
        </w:rPr>
      </w:pPr>
      <w:r>
        <w:rPr>
          <w:b/>
          <w:sz w:val="36"/>
        </w:rPr>
        <w:t>Нижегородской области</w:t>
      </w:r>
    </w:p>
    <w:p w14:paraId="132C23ED" w14:textId="77777777" w:rsidR="00B7641B" w:rsidRPr="0066095B" w:rsidRDefault="0066095B" w:rsidP="00BA4920">
      <w:pPr>
        <w:widowControl w:val="0"/>
        <w:jc w:val="center"/>
        <w:rPr>
          <w:b/>
          <w:sz w:val="16"/>
          <w:szCs w:val="16"/>
          <w:highlight w:val="yellow"/>
        </w:rPr>
      </w:pPr>
      <w:r w:rsidRPr="0066095B">
        <w:rPr>
          <w:b/>
          <w:sz w:val="16"/>
          <w:szCs w:val="16"/>
          <w:highlight w:val="yellow"/>
        </w:rPr>
        <w:t xml:space="preserve"> </w:t>
      </w:r>
    </w:p>
    <w:p w14:paraId="1F6AE895" w14:textId="77777777" w:rsidR="00B7641B" w:rsidRDefault="00560D8C" w:rsidP="00BA4920">
      <w:pPr>
        <w:pStyle w:val="1"/>
        <w:keepNext w:val="0"/>
        <w:widowControl w:val="0"/>
        <w:ind w:right="0"/>
        <w:rPr>
          <w:sz w:val="40"/>
        </w:rPr>
      </w:pPr>
      <w:r w:rsidRPr="0066095B">
        <w:rPr>
          <w:sz w:val="40"/>
        </w:rPr>
        <w:t>ПОСТАНОВЛЕНИ</w:t>
      </w:r>
      <w:r w:rsidR="0066095B" w:rsidRPr="0066095B">
        <w:rPr>
          <w:sz w:val="40"/>
        </w:rPr>
        <w:t>Е</w:t>
      </w:r>
    </w:p>
    <w:p w14:paraId="6369596B" w14:textId="77777777" w:rsidR="00B7641B" w:rsidRDefault="00B7641B" w:rsidP="00BA4920">
      <w:pPr>
        <w:widowControl w:val="0"/>
        <w:jc w:val="center"/>
        <w:rPr>
          <w:b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BF66A1" w:rsidRPr="003D7B56" w14:paraId="5583DEA7" w14:textId="77777777" w:rsidTr="00BF66A1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5B984E0A" w14:textId="714A77A3" w:rsidR="003D7B56" w:rsidRPr="003D7B56" w:rsidRDefault="00BF66A1" w:rsidP="00BA4920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  <w:r w:rsidR="003D7B56" w:rsidRPr="003D7B56">
              <w:rPr>
                <w:b/>
                <w:bCs/>
              </w:rPr>
              <w:t>т</w:t>
            </w:r>
            <w:r>
              <w:rPr>
                <w:b/>
                <w:bCs/>
              </w:rPr>
              <w:t xml:space="preserve"> </w:t>
            </w:r>
            <w:r w:rsidR="00202DD4">
              <w:rPr>
                <w:b/>
                <w:bCs/>
              </w:rPr>
              <w:t xml:space="preserve">29.06.2026 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7CF6AC3F" w14:textId="77777777" w:rsidR="003D7B56" w:rsidRPr="003D7B56" w:rsidRDefault="003D7B56" w:rsidP="00BA492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1E3AEC31" w14:textId="2E121B02" w:rsidR="003D7B56" w:rsidRPr="003D7B56" w:rsidRDefault="003D7B56" w:rsidP="00BA4920">
            <w:pPr>
              <w:widowControl w:val="0"/>
              <w:jc w:val="right"/>
              <w:rPr>
                <w:b/>
                <w:bCs/>
              </w:rPr>
            </w:pPr>
            <w:r w:rsidRPr="003D7B56">
              <w:rPr>
                <w:b/>
                <w:bCs/>
              </w:rPr>
              <w:t>№</w:t>
            </w:r>
            <w:r w:rsidR="00116A57">
              <w:rPr>
                <w:b/>
                <w:bCs/>
              </w:rPr>
              <w:t xml:space="preserve"> </w:t>
            </w:r>
            <w:r w:rsidR="00202DD4">
              <w:rPr>
                <w:b/>
                <w:bCs/>
              </w:rPr>
              <w:t>615</w:t>
            </w:r>
          </w:p>
        </w:tc>
      </w:tr>
      <w:tr w:rsidR="00BF66A1" w:rsidRPr="003D7B56" w14:paraId="0497208C" w14:textId="77777777" w:rsidTr="00BF66A1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3F01981E" w14:textId="77777777" w:rsidR="0058208B" w:rsidRDefault="0058208B" w:rsidP="00BA4920">
            <w:pPr>
              <w:widowControl w:val="0"/>
              <w:rPr>
                <w:b/>
                <w:bCs/>
              </w:rPr>
            </w:pPr>
          </w:p>
          <w:p w14:paraId="3B357C82" w14:textId="77777777" w:rsidR="00A468E4" w:rsidRPr="003D7B56" w:rsidRDefault="00A468E4" w:rsidP="00BA4920">
            <w:pPr>
              <w:widowControl w:val="0"/>
              <w:rPr>
                <w:b/>
                <w:bCs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0DF65741" w14:textId="77777777" w:rsidR="0058208B" w:rsidRPr="003D7B56" w:rsidRDefault="0058208B" w:rsidP="00BA4920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3E7E0BCA" w14:textId="77777777" w:rsidR="0058208B" w:rsidRPr="003D7B56" w:rsidRDefault="0058208B" w:rsidP="00BA4920">
            <w:pPr>
              <w:widowControl w:val="0"/>
              <w:jc w:val="right"/>
              <w:rPr>
                <w:b/>
                <w:bCs/>
              </w:rPr>
            </w:pPr>
          </w:p>
        </w:tc>
      </w:tr>
      <w:tr w:rsidR="0066095B" w:rsidRPr="003D7B56" w14:paraId="77F610FF" w14:textId="77777777" w:rsidTr="00BF66A1">
        <w:tc>
          <w:tcPr>
            <w:tcW w:w="10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537220" w14:textId="77777777" w:rsidR="00BF66A1" w:rsidRDefault="00BF66A1" w:rsidP="00BF66A1">
            <w:pPr>
              <w:widowControl w:val="0"/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 внесении изменений в постановление администрации</w:t>
            </w:r>
          </w:p>
          <w:p w14:paraId="51B0FC29" w14:textId="77777777" w:rsidR="00BF66A1" w:rsidRDefault="00BF66A1" w:rsidP="00BF66A1">
            <w:pPr>
              <w:widowControl w:val="0"/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Сергачского муниципального округа от 17 июля 2023 г. № 434</w:t>
            </w:r>
          </w:p>
          <w:p w14:paraId="05D92F3E" w14:textId="4C25656E" w:rsidR="0066095B" w:rsidRPr="0066095B" w:rsidRDefault="00BF66A1" w:rsidP="00BF66A1">
            <w:pPr>
              <w:widowControl w:val="0"/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szCs w:val="28"/>
              </w:rPr>
              <w:t>«</w:t>
            </w:r>
            <w:r w:rsidR="00E35C5A">
              <w:rPr>
                <w:b/>
                <w:szCs w:val="28"/>
              </w:rPr>
              <w:t xml:space="preserve">Об </w:t>
            </w:r>
            <w:r w:rsidR="00551466">
              <w:rPr>
                <w:b/>
                <w:szCs w:val="28"/>
              </w:rPr>
              <w:t xml:space="preserve">эвакуационной </w:t>
            </w:r>
            <w:r w:rsidR="00F4359D">
              <w:rPr>
                <w:b/>
                <w:szCs w:val="28"/>
              </w:rPr>
              <w:t>приемной комиссии</w:t>
            </w:r>
            <w:r>
              <w:rPr>
                <w:b/>
                <w:szCs w:val="28"/>
              </w:rPr>
              <w:t xml:space="preserve"> </w:t>
            </w:r>
            <w:r w:rsidR="00F4359D">
              <w:rPr>
                <w:b/>
                <w:szCs w:val="28"/>
              </w:rPr>
              <w:t xml:space="preserve">Сергачского муниципального </w:t>
            </w:r>
            <w:r w:rsidR="00BA5385">
              <w:rPr>
                <w:b/>
                <w:szCs w:val="28"/>
              </w:rPr>
              <w:t>округ</w:t>
            </w:r>
            <w:r w:rsidR="00F4359D">
              <w:rPr>
                <w:b/>
                <w:szCs w:val="28"/>
              </w:rPr>
              <w:t>а</w:t>
            </w:r>
            <w:r w:rsidR="008304BF">
              <w:rPr>
                <w:b/>
                <w:szCs w:val="28"/>
              </w:rPr>
              <w:t xml:space="preserve"> Нижегородской области</w:t>
            </w:r>
            <w:r>
              <w:rPr>
                <w:b/>
                <w:szCs w:val="28"/>
              </w:rPr>
              <w:t>»</w:t>
            </w:r>
          </w:p>
        </w:tc>
      </w:tr>
    </w:tbl>
    <w:p w14:paraId="35F6FEAC" w14:textId="77777777" w:rsidR="003D7B56" w:rsidRDefault="003D7B56" w:rsidP="00BA4920">
      <w:pPr>
        <w:widowControl w:val="0"/>
        <w:shd w:val="clear" w:color="auto" w:fill="FFFFFF"/>
        <w:rPr>
          <w:szCs w:val="28"/>
        </w:rPr>
      </w:pPr>
    </w:p>
    <w:p w14:paraId="5F94E606" w14:textId="77777777" w:rsidR="00A468E4" w:rsidRDefault="00A468E4" w:rsidP="00BA4920">
      <w:pPr>
        <w:widowControl w:val="0"/>
        <w:shd w:val="clear" w:color="auto" w:fill="FFFFFF"/>
        <w:rPr>
          <w:szCs w:val="28"/>
        </w:rPr>
      </w:pPr>
    </w:p>
    <w:p w14:paraId="0D9C037C" w14:textId="028E5C49" w:rsidR="003B4499" w:rsidRPr="00BD5BF6" w:rsidRDefault="00BD5BF6" w:rsidP="00B62622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4"/>
        </w:rPr>
      </w:pPr>
      <w:r w:rsidRPr="00BD5BF6">
        <w:rPr>
          <w:rFonts w:ascii="Times New Roman" w:hAnsi="Times New Roman" w:cs="Times New Roman"/>
          <w:b w:val="0"/>
          <w:bCs w:val="0"/>
          <w:sz w:val="28"/>
          <w:szCs w:val="24"/>
        </w:rPr>
        <w:tab/>
      </w:r>
      <w:r w:rsidR="00E35C5A">
        <w:rPr>
          <w:rFonts w:ascii="Times New Roman" w:hAnsi="Times New Roman" w:cs="Times New Roman"/>
          <w:b w:val="0"/>
          <w:bCs w:val="0"/>
          <w:sz w:val="28"/>
          <w:szCs w:val="24"/>
        </w:rPr>
        <w:t>В соответствии с Ф</w:t>
      </w:r>
      <w:r w:rsidR="00E35C5A" w:rsidRPr="002B0D55">
        <w:rPr>
          <w:rFonts w:ascii="Times New Roman" w:hAnsi="Times New Roman" w:cs="Times New Roman"/>
          <w:b w:val="0"/>
          <w:bCs w:val="0"/>
          <w:sz w:val="28"/>
          <w:szCs w:val="24"/>
        </w:rPr>
        <w:t>едер</w:t>
      </w:r>
      <w:r w:rsidR="00EA3A4F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альным законом от </w:t>
      </w:r>
      <w:r w:rsidR="00E35C5A">
        <w:rPr>
          <w:rFonts w:ascii="Times New Roman" w:hAnsi="Times New Roman" w:cs="Times New Roman"/>
          <w:b w:val="0"/>
          <w:bCs w:val="0"/>
          <w:sz w:val="28"/>
          <w:szCs w:val="24"/>
        </w:rPr>
        <w:t>6 октября</w:t>
      </w:r>
      <w:r w:rsidR="00E35C5A" w:rsidRPr="002B0D55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2003 г</w:t>
      </w:r>
      <w:r w:rsidR="00BA5385">
        <w:rPr>
          <w:rFonts w:ascii="Times New Roman" w:hAnsi="Times New Roman" w:cs="Times New Roman"/>
          <w:b w:val="0"/>
          <w:bCs w:val="0"/>
          <w:sz w:val="28"/>
          <w:szCs w:val="24"/>
        </w:rPr>
        <w:t>.</w:t>
      </w:r>
      <w:r w:rsidR="00E35C5A" w:rsidRPr="002B0D55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№</w:t>
      </w:r>
      <w:r w:rsidR="00E35C5A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="00E35C5A" w:rsidRPr="002B0D55">
        <w:rPr>
          <w:rFonts w:ascii="Times New Roman" w:hAnsi="Times New Roman" w:cs="Times New Roman"/>
          <w:b w:val="0"/>
          <w:bCs w:val="0"/>
          <w:sz w:val="28"/>
          <w:szCs w:val="24"/>
        </w:rPr>
        <w:t>131-ФЗ</w:t>
      </w:r>
      <w:r w:rsidR="00E35C5A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="00E35C5A" w:rsidRPr="002B0D55">
        <w:rPr>
          <w:rFonts w:ascii="Times New Roman" w:hAnsi="Times New Roman" w:cs="Times New Roman"/>
          <w:b w:val="0"/>
          <w:bCs w:val="0"/>
          <w:sz w:val="28"/>
          <w:szCs w:val="24"/>
        </w:rPr>
        <w:t>«Об общих принципах организации местного самоуправления в Российской Федерации»</w:t>
      </w:r>
      <w:r w:rsidR="00E35C5A">
        <w:rPr>
          <w:rFonts w:ascii="Times New Roman" w:hAnsi="Times New Roman" w:cs="Times New Roman"/>
          <w:b w:val="0"/>
          <w:bCs w:val="0"/>
          <w:sz w:val="28"/>
          <w:szCs w:val="24"/>
        </w:rPr>
        <w:t>,</w:t>
      </w:r>
      <w:r w:rsidR="008142A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</w:t>
      </w:r>
      <w:r w:rsidR="008142AB" w:rsidRPr="008142A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руководствуясь Уставом Сергачского муниципального </w:t>
      </w:r>
      <w:r w:rsidR="00BA5385">
        <w:rPr>
          <w:rFonts w:ascii="Times New Roman" w:hAnsi="Times New Roman" w:cs="Times New Roman"/>
          <w:b w:val="0"/>
          <w:bCs w:val="0"/>
          <w:sz w:val="28"/>
          <w:szCs w:val="24"/>
        </w:rPr>
        <w:t>округ</w:t>
      </w:r>
      <w:r w:rsidR="008142AB" w:rsidRPr="008142AB">
        <w:rPr>
          <w:rFonts w:ascii="Times New Roman" w:hAnsi="Times New Roman" w:cs="Times New Roman"/>
          <w:b w:val="0"/>
          <w:bCs w:val="0"/>
          <w:sz w:val="28"/>
          <w:szCs w:val="24"/>
        </w:rPr>
        <w:t>а</w:t>
      </w:r>
      <w:r w:rsidR="00BA5385">
        <w:rPr>
          <w:rFonts w:ascii="Times New Roman" w:hAnsi="Times New Roman" w:cs="Times New Roman"/>
          <w:b w:val="0"/>
          <w:bCs w:val="0"/>
          <w:sz w:val="28"/>
          <w:szCs w:val="24"/>
        </w:rPr>
        <w:t>,</w:t>
      </w:r>
      <w:r w:rsidR="0066095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администрация Сергачского муниципального </w:t>
      </w:r>
      <w:r w:rsidR="00BA5385">
        <w:rPr>
          <w:rFonts w:ascii="Times New Roman" w:hAnsi="Times New Roman" w:cs="Times New Roman"/>
          <w:b w:val="0"/>
          <w:bCs w:val="0"/>
          <w:sz w:val="28"/>
          <w:szCs w:val="24"/>
        </w:rPr>
        <w:t>округ</w:t>
      </w:r>
      <w:r w:rsidR="0066095B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а </w:t>
      </w:r>
      <w:r w:rsidR="0066095B" w:rsidRPr="0066095B">
        <w:rPr>
          <w:rFonts w:ascii="Times New Roman" w:hAnsi="Times New Roman" w:cs="Times New Roman"/>
          <w:bCs w:val="0"/>
          <w:sz w:val="28"/>
          <w:szCs w:val="24"/>
        </w:rPr>
        <w:t>п о с т а н о в л я е т:</w:t>
      </w:r>
    </w:p>
    <w:p w14:paraId="353E527C" w14:textId="5837D330" w:rsidR="00921192" w:rsidRDefault="00BA5385" w:rsidP="00B62622">
      <w:pPr>
        <w:widowControl w:val="0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1.</w:t>
      </w:r>
      <w:r>
        <w:rPr>
          <w:szCs w:val="28"/>
        </w:rPr>
        <w:tab/>
      </w:r>
      <w:r w:rsidR="00BF66A1">
        <w:rPr>
          <w:szCs w:val="28"/>
        </w:rPr>
        <w:t xml:space="preserve">Внести в постановление </w:t>
      </w:r>
      <w:r w:rsidR="00BF66A1" w:rsidRPr="00BF66A1">
        <w:rPr>
          <w:szCs w:val="28"/>
        </w:rPr>
        <w:t>администрации</w:t>
      </w:r>
      <w:r w:rsidR="00BF66A1">
        <w:rPr>
          <w:szCs w:val="28"/>
        </w:rPr>
        <w:t xml:space="preserve"> </w:t>
      </w:r>
      <w:r w:rsidR="00BF66A1" w:rsidRPr="00BF66A1">
        <w:rPr>
          <w:szCs w:val="28"/>
        </w:rPr>
        <w:t>Сергачского муниципального округа от 17 июля 2023 г. № 434</w:t>
      </w:r>
      <w:r w:rsidR="00BF66A1">
        <w:rPr>
          <w:szCs w:val="28"/>
        </w:rPr>
        <w:t xml:space="preserve"> </w:t>
      </w:r>
      <w:r w:rsidR="00BF66A1" w:rsidRPr="00BF66A1">
        <w:rPr>
          <w:szCs w:val="28"/>
        </w:rPr>
        <w:t>«Об эвакуационной приемной комиссии Сергачского муниципального округа Нижегородской области»</w:t>
      </w:r>
      <w:r w:rsidR="00BF66A1">
        <w:rPr>
          <w:szCs w:val="28"/>
        </w:rPr>
        <w:t xml:space="preserve"> следующие изменения:</w:t>
      </w:r>
    </w:p>
    <w:p w14:paraId="3CDBB751" w14:textId="0F2BB0FC" w:rsidR="00BF66A1" w:rsidRDefault="00BF66A1" w:rsidP="00B62622">
      <w:pPr>
        <w:widowControl w:val="0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1.1.</w:t>
      </w:r>
      <w:r>
        <w:rPr>
          <w:szCs w:val="28"/>
        </w:rPr>
        <w:tab/>
        <w:t xml:space="preserve">ввести в состав </w:t>
      </w:r>
      <w:r w:rsidRPr="00BF66A1">
        <w:rPr>
          <w:szCs w:val="28"/>
        </w:rPr>
        <w:t>эвакуационной приемной комиссии Сергачского муниципального округа Нижегородской области</w:t>
      </w:r>
      <w:r>
        <w:rPr>
          <w:szCs w:val="28"/>
        </w:rPr>
        <w:t xml:space="preserve"> следующ</w:t>
      </w:r>
      <w:r w:rsidR="00B23814">
        <w:rPr>
          <w:szCs w:val="28"/>
        </w:rPr>
        <w:t>ее</w:t>
      </w:r>
      <w:r>
        <w:rPr>
          <w:szCs w:val="28"/>
        </w:rPr>
        <w:t xml:space="preserve"> должностн</w:t>
      </w:r>
      <w:r w:rsidR="00B23814">
        <w:rPr>
          <w:szCs w:val="28"/>
        </w:rPr>
        <w:t>ое</w:t>
      </w:r>
      <w:r>
        <w:rPr>
          <w:szCs w:val="28"/>
        </w:rPr>
        <w:t xml:space="preserve"> лиц</w:t>
      </w:r>
      <w:r w:rsidR="00B23814">
        <w:rPr>
          <w:szCs w:val="28"/>
        </w:rPr>
        <w:t>о</w:t>
      </w:r>
      <w:r>
        <w:rPr>
          <w:szCs w:val="28"/>
        </w:rPr>
        <w:t>:</w:t>
      </w:r>
    </w:p>
    <w:p w14:paraId="4CD8E06D" w14:textId="42702C34" w:rsidR="00BF66A1" w:rsidRDefault="006D6E69" w:rsidP="00B62622">
      <w:pPr>
        <w:widowControl w:val="0"/>
        <w:shd w:val="clear" w:color="auto" w:fill="FFFFFF"/>
        <w:ind w:firstLine="709"/>
        <w:jc w:val="both"/>
        <w:rPr>
          <w:bCs/>
          <w:color w:val="000000"/>
          <w:spacing w:val="-1"/>
          <w:szCs w:val="28"/>
        </w:rPr>
      </w:pPr>
      <w:r>
        <w:rPr>
          <w:szCs w:val="28"/>
        </w:rPr>
        <w:t>Зуева Сергея Николаевича</w:t>
      </w:r>
      <w:r w:rsidR="00204A9A">
        <w:rPr>
          <w:szCs w:val="28"/>
        </w:rPr>
        <w:t xml:space="preserve"> – </w:t>
      </w:r>
      <w:r>
        <w:rPr>
          <w:szCs w:val="28"/>
        </w:rPr>
        <w:t>консультанта отдела гражданской защиты и мобилизационной подготовки администрации Сергачского муниципального округа</w:t>
      </w:r>
      <w:r w:rsidR="00204A9A" w:rsidRPr="001B678B">
        <w:rPr>
          <w:bCs/>
          <w:color w:val="000000"/>
          <w:spacing w:val="-1"/>
          <w:szCs w:val="28"/>
        </w:rPr>
        <w:t xml:space="preserve">, </w:t>
      </w:r>
      <w:r>
        <w:rPr>
          <w:bCs/>
          <w:color w:val="000000"/>
          <w:spacing w:val="-1"/>
          <w:szCs w:val="28"/>
        </w:rPr>
        <w:t>секретарь комиссии</w:t>
      </w:r>
      <w:r w:rsidR="00204A9A">
        <w:rPr>
          <w:bCs/>
          <w:color w:val="000000"/>
          <w:spacing w:val="-1"/>
          <w:szCs w:val="28"/>
        </w:rPr>
        <w:t>;</w:t>
      </w:r>
    </w:p>
    <w:p w14:paraId="2A74FEEC" w14:textId="1639C7AE" w:rsidR="00204A9A" w:rsidRDefault="00204A9A" w:rsidP="00B62622">
      <w:pPr>
        <w:widowControl w:val="0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1.2.</w:t>
      </w:r>
      <w:r>
        <w:rPr>
          <w:szCs w:val="28"/>
        </w:rPr>
        <w:tab/>
        <w:t xml:space="preserve">вывести из состава комиссии </w:t>
      </w:r>
      <w:r w:rsidR="00B62622">
        <w:rPr>
          <w:szCs w:val="28"/>
        </w:rPr>
        <w:t>Салмина В.Е</w:t>
      </w:r>
      <w:r>
        <w:rPr>
          <w:szCs w:val="28"/>
        </w:rPr>
        <w:t>.</w:t>
      </w:r>
    </w:p>
    <w:p w14:paraId="609945EF" w14:textId="6C0F7215" w:rsidR="0040562F" w:rsidRDefault="00BF66A1" w:rsidP="00B62622">
      <w:pPr>
        <w:widowControl w:val="0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2</w:t>
      </w:r>
      <w:r w:rsidR="00BA5385">
        <w:rPr>
          <w:szCs w:val="28"/>
        </w:rPr>
        <w:t>.</w:t>
      </w:r>
      <w:r w:rsidR="00BA5385">
        <w:rPr>
          <w:szCs w:val="28"/>
        </w:rPr>
        <w:tab/>
      </w:r>
      <w:r w:rsidR="00204A9A" w:rsidRPr="00575089">
        <w:rPr>
          <w:szCs w:val="28"/>
        </w:rPr>
        <w:t>Управлению делами администрации Сергачского муниципального округа опубликовать данное постановление в сетевом издании SERGACH.LIFE и разместить в информационно-телекоммуникационной сети «Интернет» на официальном сайте администрации Сергачского муниципального округа.</w:t>
      </w:r>
    </w:p>
    <w:p w14:paraId="33D35257" w14:textId="7873CABB" w:rsidR="006F11DD" w:rsidRPr="00ED0492" w:rsidRDefault="00BF66A1" w:rsidP="00B62622">
      <w:pPr>
        <w:widowControl w:val="0"/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3</w:t>
      </w:r>
      <w:r w:rsidR="00BA5385">
        <w:rPr>
          <w:szCs w:val="28"/>
        </w:rPr>
        <w:t>.</w:t>
      </w:r>
      <w:r w:rsidR="00BA5385">
        <w:rPr>
          <w:szCs w:val="28"/>
        </w:rPr>
        <w:tab/>
      </w:r>
      <w:r w:rsidR="006F11DD" w:rsidRPr="00ED0492">
        <w:rPr>
          <w:szCs w:val="28"/>
        </w:rPr>
        <w:t xml:space="preserve">Контроль за исполнением данного </w:t>
      </w:r>
      <w:r w:rsidR="00DE4772">
        <w:rPr>
          <w:szCs w:val="28"/>
        </w:rPr>
        <w:t>постановления</w:t>
      </w:r>
      <w:r w:rsidR="006F11DD" w:rsidRPr="00ED0492">
        <w:rPr>
          <w:szCs w:val="28"/>
        </w:rPr>
        <w:t xml:space="preserve"> возложить на замес</w:t>
      </w:r>
      <w:r w:rsidR="00706688">
        <w:rPr>
          <w:szCs w:val="28"/>
        </w:rPr>
        <w:t>тителя г</w:t>
      </w:r>
      <w:r w:rsidR="006F11DD" w:rsidRPr="00ED0492">
        <w:rPr>
          <w:szCs w:val="28"/>
        </w:rPr>
        <w:t xml:space="preserve">лавы </w:t>
      </w:r>
      <w:r w:rsidR="008A3B6A" w:rsidRPr="00ED0492">
        <w:rPr>
          <w:szCs w:val="28"/>
        </w:rPr>
        <w:t>администрации</w:t>
      </w:r>
      <w:r w:rsidR="00BA5385">
        <w:rPr>
          <w:szCs w:val="28"/>
        </w:rPr>
        <w:t xml:space="preserve">, начальника </w:t>
      </w:r>
      <w:r w:rsidR="00F24B77">
        <w:rPr>
          <w:szCs w:val="28"/>
        </w:rPr>
        <w:t>У</w:t>
      </w:r>
      <w:r w:rsidR="00BA5385">
        <w:rPr>
          <w:szCs w:val="28"/>
        </w:rPr>
        <w:t xml:space="preserve">правления капитального строительства </w:t>
      </w:r>
      <w:r w:rsidR="00F24B77">
        <w:rPr>
          <w:szCs w:val="28"/>
        </w:rPr>
        <w:t xml:space="preserve">и экологии </w:t>
      </w:r>
      <w:r w:rsidR="00BA5385">
        <w:rPr>
          <w:szCs w:val="28"/>
        </w:rPr>
        <w:t>администрации округа</w:t>
      </w:r>
      <w:r w:rsidR="006F11DD" w:rsidRPr="00ED0492">
        <w:rPr>
          <w:szCs w:val="28"/>
        </w:rPr>
        <w:t xml:space="preserve"> </w:t>
      </w:r>
      <w:proofErr w:type="spellStart"/>
      <w:r w:rsidR="00EA3A4F">
        <w:rPr>
          <w:szCs w:val="28"/>
        </w:rPr>
        <w:t>А.Е.Дмитриева</w:t>
      </w:r>
      <w:proofErr w:type="spellEnd"/>
      <w:r w:rsidR="006F11DD" w:rsidRPr="00ED0492">
        <w:rPr>
          <w:szCs w:val="28"/>
        </w:rPr>
        <w:t>.</w:t>
      </w:r>
    </w:p>
    <w:p w14:paraId="4D0AA175" w14:textId="77777777" w:rsidR="00A37596" w:rsidRDefault="00A37596" w:rsidP="00B62622">
      <w:pPr>
        <w:widowControl w:val="0"/>
        <w:shd w:val="clear" w:color="auto" w:fill="FFFFFF"/>
        <w:jc w:val="both"/>
        <w:rPr>
          <w:szCs w:val="28"/>
        </w:rPr>
      </w:pPr>
    </w:p>
    <w:p w14:paraId="2BE0D4C8" w14:textId="77777777" w:rsidR="00DE4772" w:rsidRDefault="00DE4772" w:rsidP="00B62622">
      <w:pPr>
        <w:widowControl w:val="0"/>
        <w:shd w:val="clear" w:color="auto" w:fill="FFFFFF"/>
        <w:jc w:val="both"/>
        <w:rPr>
          <w:szCs w:val="28"/>
        </w:rPr>
      </w:pPr>
    </w:p>
    <w:p w14:paraId="6B4FB6E0" w14:textId="77777777" w:rsidR="004860C8" w:rsidRPr="00ED0492" w:rsidRDefault="004860C8" w:rsidP="00B62622">
      <w:pPr>
        <w:widowControl w:val="0"/>
        <w:shd w:val="clear" w:color="auto" w:fill="FFFFFF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4676"/>
      </w:tblGrid>
      <w:tr w:rsidR="00DE4772" w:rsidRPr="007A22D2" w14:paraId="1D306E97" w14:textId="77777777" w:rsidTr="00204A9A">
        <w:tc>
          <w:tcPr>
            <w:tcW w:w="5529" w:type="dxa"/>
          </w:tcPr>
          <w:p w14:paraId="6C278E62" w14:textId="38D8BFD6" w:rsidR="00DE4772" w:rsidRPr="007A22D2" w:rsidRDefault="00B62622" w:rsidP="00B62622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Г</w:t>
            </w:r>
            <w:r w:rsidR="00DE4772" w:rsidRPr="007A22D2">
              <w:rPr>
                <w:szCs w:val="28"/>
              </w:rPr>
              <w:t>лав</w:t>
            </w:r>
            <w:r>
              <w:rPr>
                <w:szCs w:val="28"/>
              </w:rPr>
              <w:t>а</w:t>
            </w:r>
            <w:r w:rsidR="00DE4772" w:rsidRPr="007A22D2">
              <w:rPr>
                <w:szCs w:val="28"/>
              </w:rPr>
              <w:t xml:space="preserve"> </w:t>
            </w:r>
            <w:r w:rsidR="00BA5385">
              <w:rPr>
                <w:szCs w:val="28"/>
              </w:rPr>
              <w:t>местного самоуправления</w:t>
            </w:r>
            <w:r w:rsidR="00DE4772" w:rsidRPr="007A22D2">
              <w:rPr>
                <w:szCs w:val="28"/>
              </w:rPr>
              <w:t xml:space="preserve"> </w:t>
            </w:r>
            <w:r w:rsidR="00BA5385">
              <w:rPr>
                <w:szCs w:val="28"/>
              </w:rPr>
              <w:t>округ</w:t>
            </w:r>
            <w:r w:rsidR="00DE4772" w:rsidRPr="007A22D2">
              <w:rPr>
                <w:szCs w:val="28"/>
              </w:rPr>
              <w:t>а</w:t>
            </w:r>
          </w:p>
        </w:tc>
        <w:tc>
          <w:tcPr>
            <w:tcW w:w="4676" w:type="dxa"/>
          </w:tcPr>
          <w:p w14:paraId="448E2BBB" w14:textId="55EECFB6" w:rsidR="00DE4772" w:rsidRPr="007A22D2" w:rsidRDefault="00B62622" w:rsidP="00B62622">
            <w:pPr>
              <w:widowControl w:val="0"/>
              <w:jc w:val="right"/>
              <w:rPr>
                <w:szCs w:val="28"/>
              </w:rPr>
            </w:pPr>
            <w:proofErr w:type="spellStart"/>
            <w:r>
              <w:rPr>
                <w:szCs w:val="28"/>
              </w:rPr>
              <w:t>О.А.Радаев</w:t>
            </w:r>
            <w:proofErr w:type="spellEnd"/>
          </w:p>
        </w:tc>
      </w:tr>
    </w:tbl>
    <w:p w14:paraId="68225803" w14:textId="77777777" w:rsidR="00B62622" w:rsidRDefault="00B62622" w:rsidP="00BA4920">
      <w:pPr>
        <w:widowControl w:val="0"/>
        <w:rPr>
          <w:sz w:val="16"/>
          <w:szCs w:val="16"/>
        </w:rPr>
      </w:pPr>
    </w:p>
    <w:p w14:paraId="33B13148" w14:textId="77777777" w:rsidR="00B62622" w:rsidRDefault="00B62622" w:rsidP="00BA4920">
      <w:pPr>
        <w:widowControl w:val="0"/>
        <w:rPr>
          <w:sz w:val="16"/>
          <w:szCs w:val="16"/>
        </w:rPr>
      </w:pPr>
    </w:p>
    <w:p w14:paraId="350B5399" w14:textId="08976959" w:rsidR="007D5C16" w:rsidRPr="00B62622" w:rsidRDefault="00B62622" w:rsidP="00BA4920">
      <w:pPr>
        <w:widowControl w:val="0"/>
        <w:rPr>
          <w:sz w:val="16"/>
          <w:szCs w:val="16"/>
        </w:rPr>
      </w:pPr>
      <w:r w:rsidRPr="00B62622">
        <w:rPr>
          <w:sz w:val="16"/>
          <w:szCs w:val="16"/>
        </w:rPr>
        <w:t>Зуев</w:t>
      </w:r>
    </w:p>
    <w:p w14:paraId="0E92F05F" w14:textId="77777777" w:rsidR="007D5C16" w:rsidRPr="00B62622" w:rsidRDefault="007D5C16" w:rsidP="00BA4920">
      <w:pPr>
        <w:widowControl w:val="0"/>
        <w:rPr>
          <w:sz w:val="16"/>
          <w:szCs w:val="16"/>
        </w:rPr>
      </w:pPr>
      <w:r w:rsidRPr="00B62622">
        <w:rPr>
          <w:sz w:val="16"/>
          <w:szCs w:val="16"/>
        </w:rPr>
        <w:t>5-27-09</w:t>
      </w:r>
    </w:p>
    <w:p w14:paraId="361C338B" w14:textId="386A78FE" w:rsidR="007D5C16" w:rsidRPr="00B62622" w:rsidRDefault="00204A9A" w:rsidP="00BA4920">
      <w:pPr>
        <w:widowControl w:val="0"/>
        <w:rPr>
          <w:sz w:val="16"/>
          <w:szCs w:val="16"/>
        </w:rPr>
      </w:pPr>
      <w:r w:rsidRPr="00B62622">
        <w:rPr>
          <w:sz w:val="16"/>
          <w:szCs w:val="16"/>
        </w:rPr>
        <w:t>Мартынова</w:t>
      </w:r>
    </w:p>
    <w:p w14:paraId="1B78304E" w14:textId="77777777" w:rsidR="00EF5D5D" w:rsidRPr="00B62622" w:rsidRDefault="007D5C16" w:rsidP="00BA4920">
      <w:pPr>
        <w:widowControl w:val="0"/>
        <w:rPr>
          <w:sz w:val="16"/>
          <w:szCs w:val="16"/>
        </w:rPr>
      </w:pPr>
      <w:r w:rsidRPr="00B62622">
        <w:rPr>
          <w:sz w:val="16"/>
          <w:szCs w:val="16"/>
        </w:rPr>
        <w:t>5-17-87</w:t>
      </w:r>
    </w:p>
    <w:sectPr w:rsidR="00EF5D5D" w:rsidRPr="00B62622" w:rsidSect="00B62622">
      <w:headerReference w:type="default" r:id="rId8"/>
      <w:pgSz w:w="11906" w:h="16838"/>
      <w:pgMar w:top="1134" w:right="567" w:bottom="567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3C9ED" w14:textId="77777777" w:rsidR="00765C81" w:rsidRDefault="00765C81" w:rsidP="00874AB7">
      <w:r>
        <w:separator/>
      </w:r>
    </w:p>
  </w:endnote>
  <w:endnote w:type="continuationSeparator" w:id="0">
    <w:p w14:paraId="289BF311" w14:textId="77777777" w:rsidR="00765C81" w:rsidRDefault="00765C81" w:rsidP="0087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82248" w14:textId="77777777" w:rsidR="00765C81" w:rsidRDefault="00765C81" w:rsidP="00874AB7">
      <w:r>
        <w:separator/>
      </w:r>
    </w:p>
  </w:footnote>
  <w:footnote w:type="continuationSeparator" w:id="0">
    <w:p w14:paraId="4DE46FB3" w14:textId="77777777" w:rsidR="00765C81" w:rsidRDefault="00765C81" w:rsidP="00874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4408884"/>
      <w:docPartObj>
        <w:docPartGallery w:val="Page Numbers (Top of Page)"/>
        <w:docPartUnique/>
      </w:docPartObj>
    </w:sdtPr>
    <w:sdtEndPr/>
    <w:sdtContent>
      <w:p w14:paraId="2AEE4F2D" w14:textId="343A9E49" w:rsidR="00204A9A" w:rsidRDefault="00204A9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DF4346" w14:textId="77777777" w:rsidR="00204A9A" w:rsidRDefault="00204A9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22D71"/>
    <w:multiLevelType w:val="multilevel"/>
    <w:tmpl w:val="B3241A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87D5C2E"/>
    <w:multiLevelType w:val="multilevel"/>
    <w:tmpl w:val="A9B885A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4" w:hanging="495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D92466E"/>
    <w:multiLevelType w:val="hybridMultilevel"/>
    <w:tmpl w:val="AFAAB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485F40"/>
    <w:multiLevelType w:val="hybridMultilevel"/>
    <w:tmpl w:val="C4A449A4"/>
    <w:lvl w:ilvl="0" w:tplc="4E742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10346"/>
    <w:multiLevelType w:val="multilevel"/>
    <w:tmpl w:val="B3241A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5D74840"/>
    <w:multiLevelType w:val="hybridMultilevel"/>
    <w:tmpl w:val="0AB29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F90F72"/>
    <w:multiLevelType w:val="hybridMultilevel"/>
    <w:tmpl w:val="A5AAEE28"/>
    <w:lvl w:ilvl="0" w:tplc="3C32A8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A584C"/>
    <w:multiLevelType w:val="multilevel"/>
    <w:tmpl w:val="E1A4E3D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9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92" w:hanging="2160"/>
      </w:pPr>
      <w:rPr>
        <w:rFonts w:hint="default"/>
      </w:rPr>
    </w:lvl>
  </w:abstractNum>
  <w:abstractNum w:abstractNumId="8" w15:restartNumberingAfterBreak="0">
    <w:nsid w:val="4DE64312"/>
    <w:multiLevelType w:val="hybridMultilevel"/>
    <w:tmpl w:val="AEACA172"/>
    <w:lvl w:ilvl="0" w:tplc="C8AE61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CB0647"/>
    <w:multiLevelType w:val="multilevel"/>
    <w:tmpl w:val="E1A4E3DA"/>
    <w:lvl w:ilvl="0">
      <w:start w:val="4"/>
      <w:numFmt w:val="decimal"/>
      <w:lvlText w:val="%1."/>
      <w:lvlJc w:val="left"/>
      <w:pPr>
        <w:ind w:left="3428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9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70" w:hanging="2160"/>
      </w:pPr>
      <w:rPr>
        <w:rFonts w:hint="default"/>
      </w:rPr>
    </w:lvl>
  </w:abstractNum>
  <w:abstractNum w:abstractNumId="10" w15:restartNumberingAfterBreak="0">
    <w:nsid w:val="4FA413BE"/>
    <w:multiLevelType w:val="multilevel"/>
    <w:tmpl w:val="A956D0F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9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92" w:hanging="2160"/>
      </w:pPr>
      <w:rPr>
        <w:rFonts w:hint="default"/>
      </w:rPr>
    </w:lvl>
  </w:abstractNum>
  <w:abstractNum w:abstractNumId="11" w15:restartNumberingAfterBreak="0">
    <w:nsid w:val="54E23B0D"/>
    <w:multiLevelType w:val="hybridMultilevel"/>
    <w:tmpl w:val="9F76D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AE325F"/>
    <w:multiLevelType w:val="hybridMultilevel"/>
    <w:tmpl w:val="1D12A682"/>
    <w:lvl w:ilvl="0" w:tplc="F2A6675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9FF5F92"/>
    <w:multiLevelType w:val="hybridMultilevel"/>
    <w:tmpl w:val="9F8C5366"/>
    <w:lvl w:ilvl="0" w:tplc="A2AE560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5C8C3899"/>
    <w:multiLevelType w:val="multilevel"/>
    <w:tmpl w:val="B3241A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60E9189A"/>
    <w:multiLevelType w:val="multilevel"/>
    <w:tmpl w:val="F38829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1AC4722"/>
    <w:multiLevelType w:val="multilevel"/>
    <w:tmpl w:val="5BF2D2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1EF4A63"/>
    <w:multiLevelType w:val="hybridMultilevel"/>
    <w:tmpl w:val="8910B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CC5"/>
    <w:multiLevelType w:val="multilevel"/>
    <w:tmpl w:val="B3241A3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3333DA5"/>
    <w:multiLevelType w:val="multilevel"/>
    <w:tmpl w:val="5BF2D2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46104B4"/>
    <w:multiLevelType w:val="hybridMultilevel"/>
    <w:tmpl w:val="FF6ED4AC"/>
    <w:lvl w:ilvl="0" w:tplc="D670465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78D37934"/>
    <w:multiLevelType w:val="hybridMultilevel"/>
    <w:tmpl w:val="ABF45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985E7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70040C"/>
    <w:multiLevelType w:val="hybridMultilevel"/>
    <w:tmpl w:val="5C5481F2"/>
    <w:lvl w:ilvl="0" w:tplc="3170F7C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3312EC"/>
    <w:multiLevelType w:val="multilevel"/>
    <w:tmpl w:val="5BF2D2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FE54CFD"/>
    <w:multiLevelType w:val="hybridMultilevel"/>
    <w:tmpl w:val="97566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20"/>
  </w:num>
  <w:num w:numId="4">
    <w:abstractNumId w:val="21"/>
  </w:num>
  <w:num w:numId="5">
    <w:abstractNumId w:val="12"/>
  </w:num>
  <w:num w:numId="6">
    <w:abstractNumId w:val="5"/>
  </w:num>
  <w:num w:numId="7">
    <w:abstractNumId w:val="17"/>
  </w:num>
  <w:num w:numId="8">
    <w:abstractNumId w:val="13"/>
  </w:num>
  <w:num w:numId="9">
    <w:abstractNumId w:val="6"/>
  </w:num>
  <w:num w:numId="10">
    <w:abstractNumId w:val="11"/>
  </w:num>
  <w:num w:numId="11">
    <w:abstractNumId w:val="8"/>
  </w:num>
  <w:num w:numId="12">
    <w:abstractNumId w:val="19"/>
  </w:num>
  <w:num w:numId="13">
    <w:abstractNumId w:val="24"/>
  </w:num>
  <w:num w:numId="14">
    <w:abstractNumId w:val="3"/>
  </w:num>
  <w:num w:numId="15">
    <w:abstractNumId w:val="23"/>
  </w:num>
  <w:num w:numId="16">
    <w:abstractNumId w:val="16"/>
  </w:num>
  <w:num w:numId="17">
    <w:abstractNumId w:val="18"/>
  </w:num>
  <w:num w:numId="18">
    <w:abstractNumId w:val="14"/>
  </w:num>
  <w:num w:numId="19">
    <w:abstractNumId w:val="4"/>
  </w:num>
  <w:num w:numId="20">
    <w:abstractNumId w:val="0"/>
  </w:num>
  <w:num w:numId="21">
    <w:abstractNumId w:val="15"/>
  </w:num>
  <w:num w:numId="22">
    <w:abstractNumId w:val="9"/>
  </w:num>
  <w:num w:numId="23">
    <w:abstractNumId w:val="7"/>
  </w:num>
  <w:num w:numId="24">
    <w:abstractNumId w:val="1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9D"/>
    <w:rsid w:val="00011F7C"/>
    <w:rsid w:val="000253D3"/>
    <w:rsid w:val="00034A25"/>
    <w:rsid w:val="00040230"/>
    <w:rsid w:val="00040C1A"/>
    <w:rsid w:val="000475DA"/>
    <w:rsid w:val="00052354"/>
    <w:rsid w:val="00053B1A"/>
    <w:rsid w:val="00073828"/>
    <w:rsid w:val="00073CA2"/>
    <w:rsid w:val="00075EA5"/>
    <w:rsid w:val="000A23C7"/>
    <w:rsid w:val="000A3032"/>
    <w:rsid w:val="000A5FA5"/>
    <w:rsid w:val="000B2964"/>
    <w:rsid w:val="000B5C45"/>
    <w:rsid w:val="000E5735"/>
    <w:rsid w:val="001001F5"/>
    <w:rsid w:val="00116A57"/>
    <w:rsid w:val="001218E0"/>
    <w:rsid w:val="001241E3"/>
    <w:rsid w:val="00133E51"/>
    <w:rsid w:val="00136889"/>
    <w:rsid w:val="00170A1A"/>
    <w:rsid w:val="0017446C"/>
    <w:rsid w:val="001761F3"/>
    <w:rsid w:val="00180A57"/>
    <w:rsid w:val="00193B2E"/>
    <w:rsid w:val="001B4FEA"/>
    <w:rsid w:val="001C3C6C"/>
    <w:rsid w:val="001C688B"/>
    <w:rsid w:val="001D0CF5"/>
    <w:rsid w:val="001D4ED0"/>
    <w:rsid w:val="001E3A60"/>
    <w:rsid w:val="00200F7E"/>
    <w:rsid w:val="00202DD4"/>
    <w:rsid w:val="002032AF"/>
    <w:rsid w:val="00204A9A"/>
    <w:rsid w:val="00206C4C"/>
    <w:rsid w:val="002133FB"/>
    <w:rsid w:val="00245D50"/>
    <w:rsid w:val="002518A4"/>
    <w:rsid w:val="00255D85"/>
    <w:rsid w:val="0027020D"/>
    <w:rsid w:val="00272D7B"/>
    <w:rsid w:val="00273BEF"/>
    <w:rsid w:val="0027452D"/>
    <w:rsid w:val="002749B0"/>
    <w:rsid w:val="00292B28"/>
    <w:rsid w:val="002B0D55"/>
    <w:rsid w:val="002B2D48"/>
    <w:rsid w:val="002B730D"/>
    <w:rsid w:val="002D2A93"/>
    <w:rsid w:val="002D4986"/>
    <w:rsid w:val="002E03EF"/>
    <w:rsid w:val="002F0C3B"/>
    <w:rsid w:val="002F4331"/>
    <w:rsid w:val="00305369"/>
    <w:rsid w:val="00310A06"/>
    <w:rsid w:val="003312BE"/>
    <w:rsid w:val="00335253"/>
    <w:rsid w:val="00344905"/>
    <w:rsid w:val="0034719D"/>
    <w:rsid w:val="003509C7"/>
    <w:rsid w:val="00352EAB"/>
    <w:rsid w:val="00380A21"/>
    <w:rsid w:val="00391C31"/>
    <w:rsid w:val="003A4EC2"/>
    <w:rsid w:val="003B4499"/>
    <w:rsid w:val="003B714E"/>
    <w:rsid w:val="003D7B56"/>
    <w:rsid w:val="003E368E"/>
    <w:rsid w:val="003E76E6"/>
    <w:rsid w:val="003F2992"/>
    <w:rsid w:val="003F3E31"/>
    <w:rsid w:val="0040562F"/>
    <w:rsid w:val="0041214A"/>
    <w:rsid w:val="00413060"/>
    <w:rsid w:val="00440026"/>
    <w:rsid w:val="00442AB6"/>
    <w:rsid w:val="00462B0C"/>
    <w:rsid w:val="004860C8"/>
    <w:rsid w:val="004B041F"/>
    <w:rsid w:val="004B04F0"/>
    <w:rsid w:val="004E6FF5"/>
    <w:rsid w:val="00510E43"/>
    <w:rsid w:val="00512DF6"/>
    <w:rsid w:val="00530143"/>
    <w:rsid w:val="00536199"/>
    <w:rsid w:val="00536727"/>
    <w:rsid w:val="0054092A"/>
    <w:rsid w:val="0054589F"/>
    <w:rsid w:val="00551466"/>
    <w:rsid w:val="00560D8C"/>
    <w:rsid w:val="005614E3"/>
    <w:rsid w:val="00571539"/>
    <w:rsid w:val="00573F19"/>
    <w:rsid w:val="00580C2F"/>
    <w:rsid w:val="0058208B"/>
    <w:rsid w:val="005851E7"/>
    <w:rsid w:val="00585285"/>
    <w:rsid w:val="0058779B"/>
    <w:rsid w:val="00590721"/>
    <w:rsid w:val="005940EE"/>
    <w:rsid w:val="005A2129"/>
    <w:rsid w:val="005B0434"/>
    <w:rsid w:val="005D1E84"/>
    <w:rsid w:val="005D43C7"/>
    <w:rsid w:val="005D508C"/>
    <w:rsid w:val="005D5FBF"/>
    <w:rsid w:val="005D7B6C"/>
    <w:rsid w:val="005F286A"/>
    <w:rsid w:val="005F44FD"/>
    <w:rsid w:val="0060244B"/>
    <w:rsid w:val="0060435B"/>
    <w:rsid w:val="00606F52"/>
    <w:rsid w:val="00616ACA"/>
    <w:rsid w:val="00652973"/>
    <w:rsid w:val="0066095B"/>
    <w:rsid w:val="0066541C"/>
    <w:rsid w:val="00675656"/>
    <w:rsid w:val="006836D8"/>
    <w:rsid w:val="006942E5"/>
    <w:rsid w:val="006B440D"/>
    <w:rsid w:val="006B4566"/>
    <w:rsid w:val="006B4FE1"/>
    <w:rsid w:val="006B630E"/>
    <w:rsid w:val="006C45ED"/>
    <w:rsid w:val="006D26F6"/>
    <w:rsid w:val="006D6E69"/>
    <w:rsid w:val="006F11DD"/>
    <w:rsid w:val="006F5BBA"/>
    <w:rsid w:val="00703357"/>
    <w:rsid w:val="00704B1D"/>
    <w:rsid w:val="00706688"/>
    <w:rsid w:val="00716F03"/>
    <w:rsid w:val="00733F66"/>
    <w:rsid w:val="007469AF"/>
    <w:rsid w:val="00755F66"/>
    <w:rsid w:val="00765C81"/>
    <w:rsid w:val="007662FE"/>
    <w:rsid w:val="0077119A"/>
    <w:rsid w:val="00772437"/>
    <w:rsid w:val="00785EDD"/>
    <w:rsid w:val="007A22D2"/>
    <w:rsid w:val="007A5CC4"/>
    <w:rsid w:val="007A6F2E"/>
    <w:rsid w:val="007A722D"/>
    <w:rsid w:val="007A79C7"/>
    <w:rsid w:val="007D2D87"/>
    <w:rsid w:val="007D2E25"/>
    <w:rsid w:val="007D5C16"/>
    <w:rsid w:val="007E5009"/>
    <w:rsid w:val="007E5E05"/>
    <w:rsid w:val="007F1A93"/>
    <w:rsid w:val="007F563D"/>
    <w:rsid w:val="007F5DFD"/>
    <w:rsid w:val="00805F6D"/>
    <w:rsid w:val="0081003D"/>
    <w:rsid w:val="00812738"/>
    <w:rsid w:val="008142AB"/>
    <w:rsid w:val="00817FB2"/>
    <w:rsid w:val="00820B6F"/>
    <w:rsid w:val="00820F11"/>
    <w:rsid w:val="00821980"/>
    <w:rsid w:val="008304BF"/>
    <w:rsid w:val="00874AB7"/>
    <w:rsid w:val="008773CA"/>
    <w:rsid w:val="00884BBD"/>
    <w:rsid w:val="00896149"/>
    <w:rsid w:val="008A3B6A"/>
    <w:rsid w:val="008A4D9F"/>
    <w:rsid w:val="008B482D"/>
    <w:rsid w:val="008B6E91"/>
    <w:rsid w:val="008C00FB"/>
    <w:rsid w:val="008E7011"/>
    <w:rsid w:val="008F75D9"/>
    <w:rsid w:val="00910924"/>
    <w:rsid w:val="00913DD8"/>
    <w:rsid w:val="009170D0"/>
    <w:rsid w:val="009200FC"/>
    <w:rsid w:val="00921192"/>
    <w:rsid w:val="0093501B"/>
    <w:rsid w:val="00936841"/>
    <w:rsid w:val="0093716A"/>
    <w:rsid w:val="00945B5D"/>
    <w:rsid w:val="00950F26"/>
    <w:rsid w:val="009770FB"/>
    <w:rsid w:val="00981789"/>
    <w:rsid w:val="00990F2B"/>
    <w:rsid w:val="009A0947"/>
    <w:rsid w:val="009A4B58"/>
    <w:rsid w:val="009B2C88"/>
    <w:rsid w:val="009B6371"/>
    <w:rsid w:val="009C4F2F"/>
    <w:rsid w:val="009C5B20"/>
    <w:rsid w:val="009D59C7"/>
    <w:rsid w:val="009D5B8F"/>
    <w:rsid w:val="00A024FF"/>
    <w:rsid w:val="00A124FD"/>
    <w:rsid w:val="00A129D3"/>
    <w:rsid w:val="00A135E8"/>
    <w:rsid w:val="00A136D7"/>
    <w:rsid w:val="00A154E0"/>
    <w:rsid w:val="00A36D1C"/>
    <w:rsid w:val="00A37596"/>
    <w:rsid w:val="00A468E4"/>
    <w:rsid w:val="00A51DBF"/>
    <w:rsid w:val="00A67D88"/>
    <w:rsid w:val="00A73C52"/>
    <w:rsid w:val="00A81A5C"/>
    <w:rsid w:val="00A9292E"/>
    <w:rsid w:val="00A93C4C"/>
    <w:rsid w:val="00A95289"/>
    <w:rsid w:val="00AC15E5"/>
    <w:rsid w:val="00AD580C"/>
    <w:rsid w:val="00AE79AC"/>
    <w:rsid w:val="00AF4C96"/>
    <w:rsid w:val="00B03796"/>
    <w:rsid w:val="00B05DB4"/>
    <w:rsid w:val="00B1342B"/>
    <w:rsid w:val="00B23814"/>
    <w:rsid w:val="00B265F4"/>
    <w:rsid w:val="00B40410"/>
    <w:rsid w:val="00B454BB"/>
    <w:rsid w:val="00B62622"/>
    <w:rsid w:val="00B64460"/>
    <w:rsid w:val="00B73C51"/>
    <w:rsid w:val="00B7641B"/>
    <w:rsid w:val="00B8665C"/>
    <w:rsid w:val="00B875C4"/>
    <w:rsid w:val="00B878E7"/>
    <w:rsid w:val="00BA0425"/>
    <w:rsid w:val="00BA4920"/>
    <w:rsid w:val="00BA5164"/>
    <w:rsid w:val="00BA5385"/>
    <w:rsid w:val="00BB1C48"/>
    <w:rsid w:val="00BD5BF6"/>
    <w:rsid w:val="00BD6210"/>
    <w:rsid w:val="00BF152C"/>
    <w:rsid w:val="00BF66A1"/>
    <w:rsid w:val="00BF6E80"/>
    <w:rsid w:val="00C07716"/>
    <w:rsid w:val="00C1543E"/>
    <w:rsid w:val="00C2264E"/>
    <w:rsid w:val="00C32F1C"/>
    <w:rsid w:val="00C35A35"/>
    <w:rsid w:val="00C41E81"/>
    <w:rsid w:val="00C669F2"/>
    <w:rsid w:val="00C67A99"/>
    <w:rsid w:val="00C72426"/>
    <w:rsid w:val="00C77F40"/>
    <w:rsid w:val="00CA26D6"/>
    <w:rsid w:val="00CA61A6"/>
    <w:rsid w:val="00CA6732"/>
    <w:rsid w:val="00CA767D"/>
    <w:rsid w:val="00CB08FA"/>
    <w:rsid w:val="00CB0A97"/>
    <w:rsid w:val="00CD10E5"/>
    <w:rsid w:val="00CD2B47"/>
    <w:rsid w:val="00D13278"/>
    <w:rsid w:val="00D13900"/>
    <w:rsid w:val="00D27FEC"/>
    <w:rsid w:val="00D32115"/>
    <w:rsid w:val="00D37AFA"/>
    <w:rsid w:val="00D87A6B"/>
    <w:rsid w:val="00D924B5"/>
    <w:rsid w:val="00DA78BE"/>
    <w:rsid w:val="00DB5D29"/>
    <w:rsid w:val="00DB64BB"/>
    <w:rsid w:val="00DD3202"/>
    <w:rsid w:val="00DE21E8"/>
    <w:rsid w:val="00DE4772"/>
    <w:rsid w:val="00DF522C"/>
    <w:rsid w:val="00DF5628"/>
    <w:rsid w:val="00DF60E1"/>
    <w:rsid w:val="00E12C74"/>
    <w:rsid w:val="00E17830"/>
    <w:rsid w:val="00E22858"/>
    <w:rsid w:val="00E35C5A"/>
    <w:rsid w:val="00E50F53"/>
    <w:rsid w:val="00E6456D"/>
    <w:rsid w:val="00E7387A"/>
    <w:rsid w:val="00E73994"/>
    <w:rsid w:val="00E77039"/>
    <w:rsid w:val="00E850E0"/>
    <w:rsid w:val="00E901B1"/>
    <w:rsid w:val="00E91937"/>
    <w:rsid w:val="00E91D54"/>
    <w:rsid w:val="00EA2546"/>
    <w:rsid w:val="00EA3A35"/>
    <w:rsid w:val="00EA3A4F"/>
    <w:rsid w:val="00EB585A"/>
    <w:rsid w:val="00EB646C"/>
    <w:rsid w:val="00EC1841"/>
    <w:rsid w:val="00EC6AED"/>
    <w:rsid w:val="00EC79C0"/>
    <w:rsid w:val="00ED0492"/>
    <w:rsid w:val="00ED7320"/>
    <w:rsid w:val="00ED73E9"/>
    <w:rsid w:val="00EE6A3C"/>
    <w:rsid w:val="00EF27D9"/>
    <w:rsid w:val="00EF3E70"/>
    <w:rsid w:val="00EF5D5D"/>
    <w:rsid w:val="00F036B9"/>
    <w:rsid w:val="00F06774"/>
    <w:rsid w:val="00F1031F"/>
    <w:rsid w:val="00F1196D"/>
    <w:rsid w:val="00F16C48"/>
    <w:rsid w:val="00F24B77"/>
    <w:rsid w:val="00F34031"/>
    <w:rsid w:val="00F42DFD"/>
    <w:rsid w:val="00F4359D"/>
    <w:rsid w:val="00F605CF"/>
    <w:rsid w:val="00F72703"/>
    <w:rsid w:val="00F7396F"/>
    <w:rsid w:val="00F8062C"/>
    <w:rsid w:val="00F83DF2"/>
    <w:rsid w:val="00F90A63"/>
    <w:rsid w:val="00F91E30"/>
    <w:rsid w:val="00FB7485"/>
    <w:rsid w:val="00FC11CE"/>
    <w:rsid w:val="00FD1AF5"/>
    <w:rsid w:val="00FD1B28"/>
    <w:rsid w:val="00FD6D49"/>
    <w:rsid w:val="00FE17F2"/>
    <w:rsid w:val="00FE4142"/>
    <w:rsid w:val="00FE706E"/>
    <w:rsid w:val="00FE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50F4C"/>
  <w15:docId w15:val="{72B3E4BB-4607-40C2-AEFF-A66CF869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BBD"/>
    <w:rPr>
      <w:sz w:val="28"/>
      <w:szCs w:val="24"/>
    </w:rPr>
  </w:style>
  <w:style w:type="paragraph" w:styleId="1">
    <w:name w:val="heading 1"/>
    <w:basedOn w:val="a"/>
    <w:next w:val="a"/>
    <w:qFormat/>
    <w:rsid w:val="00884BBD"/>
    <w:pPr>
      <w:keepNext/>
      <w:ind w:right="-483"/>
      <w:jc w:val="center"/>
      <w:outlineLvl w:val="0"/>
    </w:pPr>
    <w:rPr>
      <w:rFonts w:eastAsia="Arial Unicode MS"/>
      <w:b/>
      <w:sz w:val="44"/>
    </w:rPr>
  </w:style>
  <w:style w:type="paragraph" w:styleId="4">
    <w:name w:val="heading 4"/>
    <w:basedOn w:val="a"/>
    <w:next w:val="a"/>
    <w:link w:val="40"/>
    <w:qFormat/>
    <w:rsid w:val="00913DD8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84BBD"/>
    <w:pPr>
      <w:ind w:left="1416" w:right="-483"/>
    </w:pPr>
    <w:rPr>
      <w:b/>
      <w:sz w:val="36"/>
    </w:rPr>
  </w:style>
  <w:style w:type="paragraph" w:styleId="a4">
    <w:name w:val="Body Text"/>
    <w:basedOn w:val="a"/>
    <w:rsid w:val="00884BBD"/>
    <w:pPr>
      <w:jc w:val="both"/>
    </w:pPr>
  </w:style>
  <w:style w:type="paragraph" w:styleId="a5">
    <w:name w:val="Body Text Indent"/>
    <w:basedOn w:val="a"/>
    <w:rsid w:val="00884BBD"/>
    <w:pPr>
      <w:ind w:firstLine="708"/>
      <w:jc w:val="both"/>
    </w:pPr>
  </w:style>
  <w:style w:type="paragraph" w:styleId="2">
    <w:name w:val="Body Text Indent 2"/>
    <w:basedOn w:val="a"/>
    <w:rsid w:val="00884BBD"/>
    <w:pPr>
      <w:ind w:left="720" w:hanging="720"/>
    </w:pPr>
  </w:style>
  <w:style w:type="paragraph" w:customStyle="1" w:styleId="ConsTitle">
    <w:name w:val="ConsTitle"/>
    <w:rsid w:val="001B4FEA"/>
    <w:pPr>
      <w:widowControl w:val="0"/>
      <w:snapToGrid w:val="0"/>
    </w:pPr>
    <w:rPr>
      <w:rFonts w:ascii="Arial" w:hAnsi="Arial"/>
      <w:b/>
      <w:sz w:val="16"/>
    </w:rPr>
  </w:style>
  <w:style w:type="table" w:styleId="a6">
    <w:name w:val="Table Grid"/>
    <w:basedOn w:val="a1"/>
    <w:rsid w:val="00B87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F4C9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5BF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74A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74AB7"/>
    <w:rPr>
      <w:sz w:val="28"/>
      <w:szCs w:val="24"/>
    </w:rPr>
  </w:style>
  <w:style w:type="paragraph" w:styleId="a9">
    <w:name w:val="footer"/>
    <w:basedOn w:val="a"/>
    <w:link w:val="aa"/>
    <w:uiPriority w:val="99"/>
    <w:unhideWhenUsed/>
    <w:rsid w:val="00874A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74AB7"/>
    <w:rPr>
      <w:sz w:val="28"/>
      <w:szCs w:val="24"/>
    </w:rPr>
  </w:style>
  <w:style w:type="paragraph" w:styleId="ab">
    <w:name w:val="List Paragraph"/>
    <w:basedOn w:val="a"/>
    <w:uiPriority w:val="34"/>
    <w:qFormat/>
    <w:rsid w:val="00590721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13DD8"/>
    <w:rPr>
      <w:rFonts w:ascii="Calibri" w:hAnsi="Calibri"/>
      <w:b/>
      <w:bCs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1761F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61F3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FE706E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\Desktop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77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Administration Sergach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GO</dc:creator>
  <cp:keywords/>
  <cp:lastModifiedBy>m.n.manosova</cp:lastModifiedBy>
  <cp:revision>7</cp:revision>
  <cp:lastPrinted>2016-10-06T13:42:00Z</cp:lastPrinted>
  <dcterms:created xsi:type="dcterms:W3CDTF">2025-03-11T11:12:00Z</dcterms:created>
  <dcterms:modified xsi:type="dcterms:W3CDTF">2026-07-01T11:38:00Z</dcterms:modified>
</cp:coreProperties>
</file>